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C084C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51" name="Picture 150" descr="2000 December-January-February 200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2" name="Picture 151" descr="2000 December-January-February 200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3" name="Picture 152" descr="2000 December-January-February 2001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4" name="Picture 153" descr="2000 December-January-February 2001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5" name="Picture 154" descr="2000 December-January-February 2001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6" name="Picture 155" descr="2000 December-January-February 2001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7" name="Picture 156" descr="2000 December-January-February 2001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8" name="Picture 157" descr="2000 December-January-February 2001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December-January-February 2001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D7775"/>
    <w:rsid w:val="001E02FB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5C2ED2"/>
    <w:rsid w:val="00611B4C"/>
    <w:rsid w:val="00642F3D"/>
    <w:rsid w:val="00697F1E"/>
    <w:rsid w:val="006D0422"/>
    <w:rsid w:val="00710860"/>
    <w:rsid w:val="007873B8"/>
    <w:rsid w:val="007C1D07"/>
    <w:rsid w:val="007E7D09"/>
    <w:rsid w:val="00807DF8"/>
    <w:rsid w:val="00906884"/>
    <w:rsid w:val="009826E5"/>
    <w:rsid w:val="00997A99"/>
    <w:rsid w:val="009B1CF8"/>
    <w:rsid w:val="00A10B2B"/>
    <w:rsid w:val="00A178DC"/>
    <w:rsid w:val="00B27E26"/>
    <w:rsid w:val="00B575C0"/>
    <w:rsid w:val="00B752FB"/>
    <w:rsid w:val="00C86FC5"/>
    <w:rsid w:val="00CC084C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2017-11-24T14:31:00Z</dcterms:created>
  <dcterms:modified xsi:type="dcterms:W3CDTF">2017-11-24T14:32:00Z</dcterms:modified>
</cp:coreProperties>
</file>